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80" w:type="dxa"/>
        <w:tblInd w:w="-1152" w:type="dxa"/>
        <w:tblLook w:val="0000"/>
      </w:tblPr>
      <w:tblGrid>
        <w:gridCol w:w="1950"/>
        <w:gridCol w:w="6330"/>
        <w:gridCol w:w="1260"/>
        <w:gridCol w:w="1440"/>
      </w:tblGrid>
      <w:tr w:rsidR="001F292C" w:rsidRPr="001D2398" w:rsidTr="00B06312">
        <w:trPr>
          <w:trHeight w:val="300"/>
        </w:trPr>
        <w:tc>
          <w:tcPr>
            <w:tcW w:w="109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bottom"/>
          </w:tcPr>
          <w:p w:rsidR="001F292C" w:rsidRPr="0090559C" w:rsidRDefault="001F29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55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Прейскурант стоимости стоматологических услуг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ХИРУРГИЯ</w:t>
            </w:r>
            <w:r w:rsidRPr="009055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(Печорский пр-кт - 64)</w:t>
            </w:r>
          </w:p>
        </w:tc>
      </w:tr>
      <w:tr w:rsidR="001F292C" w:rsidTr="00B06312">
        <w:trPr>
          <w:trHeight w:val="624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2C" w:rsidRDefault="001F292C" w:rsidP="00B54F73">
            <w:pPr>
              <w:jc w:val="center"/>
            </w:pPr>
            <w:r>
              <w:t>Код услуги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292C" w:rsidRDefault="001F292C">
            <w:pPr>
              <w:jc w:val="center"/>
            </w:pPr>
            <w:r>
              <w:t>Наименование услуги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292C" w:rsidRDefault="001F292C">
            <w:pPr>
              <w:jc w:val="center"/>
            </w:pPr>
            <w:r>
              <w:t>Ед. измер.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 w:rsidP="00B54F73">
            <w:r>
              <w:t>Стоимость</w:t>
            </w:r>
          </w:p>
          <w:p w:rsidR="001F292C" w:rsidRPr="004D4A2D" w:rsidRDefault="001F292C" w:rsidP="00B54F73">
            <w:pPr>
              <w:jc w:val="center"/>
              <w:rPr>
                <w:lang w:val="en-US"/>
              </w:rPr>
            </w:pPr>
            <w:r>
              <w:t>(руб)</w:t>
            </w:r>
          </w:p>
        </w:tc>
      </w:tr>
      <w:tr w:rsidR="001F292C" w:rsidTr="00B06312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 w:rsidP="00B7103C">
            <w:pPr>
              <w:ind w:left="-108" w:right="-427"/>
            </w:pPr>
            <w:r>
              <w:t xml:space="preserve">  В01.067.001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292C" w:rsidRDefault="001F292C">
            <w:r>
              <w:t>Прием (осмотр, консультация) врача стоматолога хирурга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>
            <w:pPr>
              <w:jc w:val="center"/>
            </w:pPr>
            <w:r>
              <w:t>1 усл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92C" w:rsidRPr="00A11B81" w:rsidRDefault="001F292C" w:rsidP="00241F61">
            <w:pPr>
              <w:jc w:val="right"/>
            </w:pPr>
            <w:r w:rsidRPr="00A11B81">
              <w:t xml:space="preserve">       300,00  </w:t>
            </w:r>
          </w:p>
        </w:tc>
      </w:tr>
      <w:tr w:rsidR="001F292C" w:rsidTr="00B06312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 w:rsidP="00B7103C">
            <w:pPr>
              <w:ind w:left="-108" w:right="-427"/>
            </w:pP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292C" w:rsidRDefault="001F292C" w:rsidP="004B68DE">
            <w:r>
              <w:t>Осмотр после удаления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>
            <w:pPr>
              <w:jc w:val="center"/>
            </w:pPr>
            <w:r>
              <w:t>1 усл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92C" w:rsidRDefault="001F292C" w:rsidP="00780AA4">
            <w:pPr>
              <w:jc w:val="right"/>
            </w:pPr>
            <w:r>
              <w:t>300,00</w:t>
            </w:r>
          </w:p>
        </w:tc>
      </w:tr>
      <w:tr w:rsidR="001F292C" w:rsidTr="00B06312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 w:rsidP="00B7103C">
            <w:pPr>
              <w:ind w:left="-108" w:right="-427"/>
            </w:pPr>
            <w:r>
              <w:t xml:space="preserve">  В01.003.004.004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292C" w:rsidRDefault="001F292C" w:rsidP="004B68DE">
            <w:r>
              <w:t xml:space="preserve">Аппликационная анестезия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>
            <w:pPr>
              <w:jc w:val="center"/>
            </w:pPr>
            <w:r>
              <w:t>1 аппл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92C" w:rsidRPr="00A11B81" w:rsidRDefault="001F292C" w:rsidP="00780AA4">
            <w:pPr>
              <w:jc w:val="right"/>
            </w:pPr>
            <w:r>
              <w:t>1</w:t>
            </w:r>
            <w:r w:rsidRPr="00A11B81">
              <w:t>00,00</w:t>
            </w:r>
          </w:p>
        </w:tc>
      </w:tr>
      <w:tr w:rsidR="001F292C" w:rsidTr="00B06312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 w:rsidP="00B21FF9">
            <w:pPr>
              <w:tabs>
                <w:tab w:val="left" w:pos="1853"/>
              </w:tabs>
              <w:ind w:right="-19"/>
            </w:pPr>
            <w:r>
              <w:t>В01.003.004.005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292C" w:rsidRDefault="001F292C">
            <w:r>
              <w:t xml:space="preserve">Инфильтрационная анестезия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>
            <w:pPr>
              <w:jc w:val="center"/>
            </w:pPr>
            <w:r>
              <w:t>1 инъек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92C" w:rsidRPr="00A11B81" w:rsidRDefault="001F292C" w:rsidP="00780AA4">
            <w:pPr>
              <w:jc w:val="right"/>
            </w:pPr>
            <w:r>
              <w:t>50</w:t>
            </w:r>
            <w:r w:rsidRPr="00A11B81">
              <w:t xml:space="preserve">0,00  </w:t>
            </w:r>
          </w:p>
        </w:tc>
      </w:tr>
      <w:tr w:rsidR="001F292C" w:rsidTr="00B06312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 w:rsidP="00B21FF9">
            <w:r>
              <w:t>В01.003.004.005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292C" w:rsidRDefault="001F292C">
            <w:r>
              <w:t xml:space="preserve">Дополнительная анестезия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>
            <w:pPr>
              <w:jc w:val="center"/>
            </w:pPr>
            <w:r>
              <w:t>1 инъек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92C" w:rsidRDefault="001F292C">
            <w:pPr>
              <w:jc w:val="right"/>
            </w:pPr>
            <w:r>
              <w:t>300,00</w:t>
            </w:r>
          </w:p>
        </w:tc>
      </w:tr>
      <w:tr w:rsidR="001F292C" w:rsidTr="00B06312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 w:rsidP="00B21FF9">
            <w:r>
              <w:t>А15.07.002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292C" w:rsidRDefault="001F292C">
            <w:r>
              <w:t>Перевязка после сложного хирургического вмешательства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>
            <w:pPr>
              <w:jc w:val="center"/>
            </w:pPr>
            <w:r>
              <w:t>1 ед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92C" w:rsidRPr="00A11B81" w:rsidRDefault="001F292C">
            <w:pPr>
              <w:jc w:val="right"/>
            </w:pPr>
            <w:r>
              <w:t>750,00</w:t>
            </w:r>
            <w:r w:rsidRPr="00A11B81">
              <w:t xml:space="preserve">  </w:t>
            </w:r>
          </w:p>
        </w:tc>
      </w:tr>
      <w:tr w:rsidR="001F292C" w:rsidTr="00B06312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 w:rsidP="00B21FF9">
            <w:r>
              <w:t>А15.07.002.1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292C" w:rsidRDefault="001F292C">
            <w:r>
              <w:t>Перевязка после удаления зуба (медикаментозная обработка лунки)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>
            <w:pPr>
              <w:jc w:val="center"/>
            </w:pPr>
            <w:r>
              <w:t>1 ед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292C" w:rsidRPr="00A11B81" w:rsidRDefault="001F292C" w:rsidP="00780AA4">
            <w:pPr>
              <w:jc w:val="right"/>
            </w:pPr>
            <w:r>
              <w:t>650</w:t>
            </w:r>
            <w:r w:rsidRPr="00A11B81">
              <w:t xml:space="preserve">,00  </w:t>
            </w:r>
          </w:p>
        </w:tc>
      </w:tr>
      <w:tr w:rsidR="001F292C" w:rsidTr="00B06312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 w:rsidP="00B21FF9">
            <w:r>
              <w:t>А16.07.097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292C" w:rsidRDefault="001F292C">
            <w:r>
              <w:t>Наложение шва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>
            <w:pPr>
              <w:jc w:val="center"/>
            </w:pPr>
            <w:r>
              <w:t>1 ед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292C" w:rsidRPr="00A11B81" w:rsidRDefault="001F292C" w:rsidP="00780AA4">
            <w:pPr>
              <w:jc w:val="right"/>
            </w:pPr>
            <w:r>
              <w:t>90</w:t>
            </w:r>
            <w:r w:rsidRPr="00A11B81">
              <w:t>0,00</w:t>
            </w:r>
          </w:p>
        </w:tc>
      </w:tr>
      <w:tr w:rsidR="001F292C" w:rsidTr="00B06312">
        <w:trPr>
          <w:trHeight w:val="206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 w:rsidP="00106CFB">
            <w:r>
              <w:t>А16.30.069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292C" w:rsidRDefault="001F292C">
            <w:r>
              <w:t>Снятие шва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>
            <w:pPr>
              <w:jc w:val="center"/>
            </w:pPr>
            <w:r>
              <w:t>1 усл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292C" w:rsidRPr="00A11B81" w:rsidRDefault="001F292C">
            <w:pPr>
              <w:jc w:val="right"/>
            </w:pPr>
            <w:r>
              <w:t>65</w:t>
            </w:r>
            <w:r w:rsidRPr="00A11B81">
              <w:t xml:space="preserve">0,00  </w:t>
            </w:r>
          </w:p>
        </w:tc>
      </w:tr>
      <w:tr w:rsidR="001F292C" w:rsidTr="00B06312">
        <w:trPr>
          <w:trHeight w:val="465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 w:rsidP="00106CFB">
            <w:r>
              <w:t>А16.07.011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292C" w:rsidRDefault="001F292C">
            <w:r>
              <w:t>Вскрытие подслизистого, поднадкостичного очага воспаления в полости рта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>
            <w:pPr>
              <w:jc w:val="center"/>
            </w:pPr>
            <w:r>
              <w:t>1 усл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92C" w:rsidRPr="00A11B81" w:rsidRDefault="001F292C">
            <w:pPr>
              <w:jc w:val="right"/>
            </w:pPr>
            <w:r>
              <w:t>780,00</w:t>
            </w:r>
            <w:r w:rsidRPr="00A11B81">
              <w:t xml:space="preserve">  </w:t>
            </w:r>
          </w:p>
        </w:tc>
      </w:tr>
      <w:tr w:rsidR="001F292C" w:rsidTr="00B06312">
        <w:trPr>
          <w:trHeight w:val="265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 w:rsidP="00106CFB"/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292C" w:rsidRDefault="001F292C">
            <w:r>
              <w:t>Йодоформенная турунда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>
            <w:pPr>
              <w:jc w:val="center"/>
            </w:pPr>
            <w:r>
              <w:t>1 усл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92C" w:rsidRPr="00A11B81" w:rsidRDefault="001F292C">
            <w:pPr>
              <w:jc w:val="right"/>
            </w:pPr>
            <w:r>
              <w:t>320,00</w:t>
            </w:r>
          </w:p>
        </w:tc>
      </w:tr>
      <w:tr w:rsidR="001F292C" w:rsidTr="00B06312">
        <w:trPr>
          <w:trHeight w:val="33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 w:rsidP="00106CFB">
            <w:r>
              <w:t>А16.07.001.002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292C" w:rsidRDefault="001F292C">
            <w:r>
              <w:t>Удаление зуба простое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>
            <w:pPr>
              <w:jc w:val="center"/>
            </w:pPr>
            <w:r>
              <w:t>1 зуб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92C" w:rsidRPr="00A11B81" w:rsidRDefault="001F292C">
            <w:pPr>
              <w:jc w:val="right"/>
            </w:pPr>
            <w:r>
              <w:t>2 150,00</w:t>
            </w:r>
          </w:p>
        </w:tc>
      </w:tr>
      <w:tr w:rsidR="001F292C" w:rsidTr="00B06312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 w:rsidP="00106CFB">
            <w:r>
              <w:t>А16.07.001.002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292C" w:rsidRDefault="001F292C">
            <w:r>
              <w:t>Удаление зуба сложное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>
            <w:pPr>
              <w:jc w:val="center"/>
            </w:pPr>
            <w:r>
              <w:t>1 зуб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92C" w:rsidRPr="00A11B81" w:rsidRDefault="001F292C">
            <w:pPr>
              <w:jc w:val="right"/>
            </w:pPr>
            <w:r>
              <w:t>2 400,00</w:t>
            </w:r>
            <w:r w:rsidRPr="00A11B81">
              <w:t xml:space="preserve">  </w:t>
            </w:r>
          </w:p>
        </w:tc>
      </w:tr>
      <w:tr w:rsidR="001F292C" w:rsidTr="00B06312">
        <w:trPr>
          <w:trHeight w:val="214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 w:rsidP="00106CFB">
            <w:r>
              <w:t>А16.07.001.002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292C" w:rsidRDefault="001F292C">
            <w:r>
              <w:t>Удаление части коронки зуба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>
            <w:pPr>
              <w:jc w:val="center"/>
            </w:pPr>
            <w:r>
              <w:t>1 ед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92C" w:rsidRPr="00A11B81" w:rsidRDefault="001F292C">
            <w:pPr>
              <w:jc w:val="right"/>
            </w:pPr>
            <w:r>
              <w:t>780,00</w:t>
            </w:r>
            <w:r w:rsidRPr="00A11B81">
              <w:t xml:space="preserve">  </w:t>
            </w:r>
          </w:p>
        </w:tc>
      </w:tr>
      <w:tr w:rsidR="001F292C" w:rsidTr="00B06312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 w:rsidP="00106CFB">
            <w:r>
              <w:t>А16.07.001.003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292C" w:rsidRDefault="001F292C">
            <w:r>
              <w:t>Сложное удаление зуба с вмешательством на альвеолярном отростке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>
            <w:pPr>
              <w:jc w:val="center"/>
            </w:pPr>
            <w:r>
              <w:t>1 зуб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92C" w:rsidRPr="00A11B81" w:rsidRDefault="001F292C" w:rsidP="00780AA4">
            <w:pPr>
              <w:jc w:val="right"/>
            </w:pPr>
            <w:r>
              <w:t>3 050,00</w:t>
            </w:r>
            <w:r w:rsidRPr="00A11B81">
              <w:t xml:space="preserve">  </w:t>
            </w:r>
          </w:p>
        </w:tc>
      </w:tr>
      <w:tr w:rsidR="001F292C" w:rsidTr="00B06312">
        <w:trPr>
          <w:trHeight w:val="273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 w:rsidP="00E93CB3">
            <w:r>
              <w:t>А16.07.024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292C" w:rsidRDefault="001F292C">
            <w:r>
              <w:t>Удаление сверхкомплектного зуба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>
            <w:pPr>
              <w:jc w:val="center"/>
            </w:pPr>
            <w:r>
              <w:t>1 зуб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92C" w:rsidRPr="00A11B81" w:rsidRDefault="001F292C" w:rsidP="00780AA4">
            <w:pPr>
              <w:jc w:val="right"/>
            </w:pPr>
            <w:r>
              <w:t>1 950,00</w:t>
            </w:r>
            <w:r w:rsidRPr="00A11B81">
              <w:t xml:space="preserve">  </w:t>
            </w:r>
          </w:p>
        </w:tc>
      </w:tr>
      <w:tr w:rsidR="001F292C" w:rsidTr="00B06312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 w:rsidP="00E93CB3">
            <w:r>
              <w:t>А16.07.024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292C" w:rsidRDefault="001F292C">
            <w:r>
              <w:t>Операция удаления ретинированного, дистопированного зуба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>
            <w:pPr>
              <w:jc w:val="center"/>
            </w:pPr>
            <w:r>
              <w:t>1 зуб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92C" w:rsidRPr="00A11B81" w:rsidRDefault="001F292C" w:rsidP="00780AA4">
            <w:pPr>
              <w:jc w:val="right"/>
            </w:pPr>
            <w:r>
              <w:t xml:space="preserve"> 3 510,00</w:t>
            </w:r>
            <w:r w:rsidRPr="00A11B81">
              <w:t xml:space="preserve">  </w:t>
            </w:r>
          </w:p>
        </w:tc>
      </w:tr>
      <w:tr w:rsidR="001F292C" w:rsidTr="00B06312">
        <w:trPr>
          <w:trHeight w:val="393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 w:rsidP="00107F65">
            <w:r>
              <w:t>А16.07.059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292C" w:rsidRDefault="001F292C">
            <w:r>
              <w:t>Гемисекция зуба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>
            <w:pPr>
              <w:jc w:val="center"/>
            </w:pPr>
            <w:r>
              <w:t>1 ед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92C" w:rsidRPr="00A11B81" w:rsidRDefault="001F292C" w:rsidP="00780AA4">
            <w:pPr>
              <w:jc w:val="right"/>
            </w:pPr>
            <w:r>
              <w:t>2 390,00</w:t>
            </w:r>
          </w:p>
        </w:tc>
      </w:tr>
      <w:tr w:rsidR="001F292C" w:rsidTr="00B06312">
        <w:trPr>
          <w:trHeight w:val="393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 w:rsidP="00107F65"/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292C" w:rsidRPr="00A11B81" w:rsidRDefault="001F292C">
            <w:r>
              <w:t>Применение костного наполнителя Коллапан 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>
            <w:pPr>
              <w:jc w:val="center"/>
            </w:pPr>
            <w:r>
              <w:t>1 ед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92C" w:rsidRPr="00A11B81" w:rsidRDefault="001F292C" w:rsidP="00780AA4">
            <w:pPr>
              <w:jc w:val="right"/>
            </w:pPr>
            <w:r>
              <w:t>1 770,0</w:t>
            </w:r>
            <w:r w:rsidRPr="00A11B81">
              <w:t>0</w:t>
            </w:r>
          </w:p>
        </w:tc>
      </w:tr>
      <w:tr w:rsidR="001F292C" w:rsidTr="00B06312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 w:rsidP="00E93CB3">
            <w:r>
              <w:t>А16.07.013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292C" w:rsidRDefault="001F292C">
            <w:r>
              <w:t>Лечение альвеолита с кюротажем лунки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>
            <w:pPr>
              <w:jc w:val="center"/>
            </w:pPr>
            <w:r>
              <w:t>1 ед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92C" w:rsidRPr="00A11B81" w:rsidRDefault="001F292C" w:rsidP="00780AA4">
            <w:pPr>
              <w:jc w:val="right"/>
            </w:pPr>
            <w:r>
              <w:t>2 210,00</w:t>
            </w:r>
          </w:p>
        </w:tc>
      </w:tr>
      <w:tr w:rsidR="001F292C" w:rsidTr="00B06312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 w:rsidP="00E93CB3">
            <w:r>
              <w:t>А16.07.011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292C" w:rsidRDefault="001F292C">
            <w:r>
              <w:t>Вскрытие пародонтального абсцесса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>
            <w:pPr>
              <w:jc w:val="center"/>
            </w:pPr>
            <w:r>
              <w:t>1 ед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92C" w:rsidRPr="00A11B81" w:rsidRDefault="001F292C" w:rsidP="00780AA4">
            <w:pPr>
              <w:jc w:val="right"/>
            </w:pPr>
            <w:r>
              <w:t>650,00</w:t>
            </w:r>
          </w:p>
        </w:tc>
      </w:tr>
      <w:tr w:rsidR="001F292C" w:rsidTr="00B06312">
        <w:trPr>
          <w:trHeight w:val="509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 w:rsidP="00107F65">
            <w:r>
              <w:t>А16.07.058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292C" w:rsidRDefault="001F292C">
            <w:r>
              <w:t>Лечение перикоронита (промывание, иссечение капюшона)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>
            <w:pPr>
              <w:jc w:val="center"/>
            </w:pPr>
            <w:r>
              <w:t>1 ед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92C" w:rsidRPr="00A11B81" w:rsidRDefault="001F292C" w:rsidP="00780AA4">
            <w:pPr>
              <w:jc w:val="right"/>
            </w:pPr>
            <w:r>
              <w:t>1 735,00</w:t>
            </w:r>
            <w:r w:rsidRPr="00A11B81">
              <w:t xml:space="preserve">  </w:t>
            </w:r>
          </w:p>
        </w:tc>
      </w:tr>
      <w:tr w:rsidR="001F292C" w:rsidTr="00B06312">
        <w:trPr>
          <w:trHeight w:val="269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Pr="00B21FF9" w:rsidRDefault="001F292C" w:rsidP="00107F65">
            <w:r w:rsidRPr="00B21FF9">
              <w:t>А16.07.095.002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292C" w:rsidRDefault="001F292C" w:rsidP="00BD7080">
            <w:r>
              <w:t>Остановка луночного кровотечения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>
            <w:pPr>
              <w:jc w:val="center"/>
            </w:pPr>
            <w:r>
              <w:t>1 ед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92C" w:rsidRPr="00A11B81" w:rsidRDefault="001F292C">
            <w:pPr>
              <w:jc w:val="right"/>
            </w:pPr>
            <w:r>
              <w:t>1 540,00</w:t>
            </w:r>
            <w:r w:rsidRPr="00A11B81">
              <w:t xml:space="preserve">  </w:t>
            </w:r>
          </w:p>
        </w:tc>
      </w:tr>
      <w:tr w:rsidR="001F292C" w:rsidTr="00B06312">
        <w:trPr>
          <w:trHeight w:val="349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Pr="00B21FF9" w:rsidRDefault="001F292C" w:rsidP="00623AA2">
            <w:r w:rsidRPr="00B21FF9">
              <w:t>А16.07.043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292C" w:rsidRDefault="001F292C">
            <w:r>
              <w:t>Пластика тяжа слизистой оболочки полости рта (уздечки)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>
            <w:pPr>
              <w:jc w:val="center"/>
            </w:pPr>
            <w:r>
              <w:t>1 ед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92C" w:rsidRPr="00A11B81" w:rsidRDefault="001F292C" w:rsidP="00780AA4">
            <w:pPr>
              <w:jc w:val="right"/>
            </w:pPr>
            <w:r>
              <w:t>3 720,00</w:t>
            </w:r>
          </w:p>
        </w:tc>
      </w:tr>
      <w:tr w:rsidR="001F292C" w:rsidTr="00B06312">
        <w:trPr>
          <w:trHeight w:val="525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Pr="00B21FF9" w:rsidRDefault="001F292C" w:rsidP="00623AA2">
            <w:r w:rsidRPr="00B21FF9">
              <w:t>А16.30.033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292C" w:rsidRDefault="001F292C" w:rsidP="00F549A2">
            <w:r>
              <w:t>Иссечение доброкачественных новообразований мягких тканей полости рта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>
            <w:pPr>
              <w:jc w:val="center"/>
            </w:pPr>
            <w:r>
              <w:t>1 челюсть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92C" w:rsidRPr="00A11B81" w:rsidRDefault="001F292C" w:rsidP="00780AA4">
            <w:pPr>
              <w:jc w:val="right"/>
            </w:pPr>
            <w:r>
              <w:t>2 990,00</w:t>
            </w:r>
            <w:r w:rsidRPr="00A11B81">
              <w:t xml:space="preserve">  </w:t>
            </w:r>
          </w:p>
        </w:tc>
      </w:tr>
      <w:tr w:rsidR="001F292C" w:rsidTr="00B06312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 w:rsidP="00623AA2">
            <w:r>
              <w:t>А16.07.017.002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292C" w:rsidRDefault="001F292C">
            <w:r>
              <w:t>Устранение экзостоза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>
            <w:pPr>
              <w:jc w:val="center"/>
            </w:pPr>
            <w:r>
              <w:t>1 ед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92C" w:rsidRPr="00A11B81" w:rsidRDefault="001F292C" w:rsidP="00780AA4">
            <w:pPr>
              <w:jc w:val="right"/>
            </w:pPr>
            <w:r>
              <w:t>1 690,00</w:t>
            </w:r>
          </w:p>
        </w:tc>
      </w:tr>
      <w:tr w:rsidR="001F292C" w:rsidTr="00B06312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 w:rsidP="00623AA2">
            <w:r>
              <w:t>А16.07.017.002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292C" w:rsidRDefault="001F292C">
            <w:r>
              <w:t>Коррекция альвеолярного отростка перед протезированием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>
            <w:pPr>
              <w:jc w:val="center"/>
            </w:pPr>
            <w:r>
              <w:t>1 ед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92C" w:rsidRPr="00A11B81" w:rsidRDefault="001F292C" w:rsidP="00780AA4">
            <w:pPr>
              <w:jc w:val="right"/>
            </w:pPr>
            <w:r>
              <w:t>4 750,00</w:t>
            </w:r>
          </w:p>
        </w:tc>
      </w:tr>
      <w:tr w:rsidR="001F292C" w:rsidTr="00B06312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 w:rsidP="00623AA2">
            <w:r>
              <w:t>А16.07.026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292C" w:rsidRDefault="001F292C">
            <w:r>
              <w:t>Гингивэктомия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>
            <w:pPr>
              <w:jc w:val="center"/>
            </w:pPr>
            <w:r>
              <w:t>1 ед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92C" w:rsidRPr="00A11B81" w:rsidRDefault="001F292C" w:rsidP="00780AA4">
            <w:pPr>
              <w:jc w:val="right"/>
            </w:pPr>
            <w:r>
              <w:t>1 820,00</w:t>
            </w:r>
          </w:p>
        </w:tc>
      </w:tr>
      <w:tr w:rsidR="001F292C" w:rsidTr="00B06312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 w:rsidP="00623AA2">
            <w:r>
              <w:t>А16.07.016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292C" w:rsidRDefault="001F292C">
            <w:r>
              <w:t>Удаление доброкачественного новообразования костной ткани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>
            <w:pPr>
              <w:jc w:val="center"/>
            </w:pPr>
            <w:r>
              <w:t>1 ед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92C" w:rsidRPr="00A11B81" w:rsidRDefault="001F292C">
            <w:pPr>
              <w:jc w:val="right"/>
            </w:pPr>
            <w:r>
              <w:t>4 100,00</w:t>
            </w:r>
          </w:p>
        </w:tc>
      </w:tr>
      <w:tr w:rsidR="001F292C" w:rsidTr="00B06312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 w:rsidP="00623AA2">
            <w:r>
              <w:t>А16.07.007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292C" w:rsidRDefault="001F292C">
            <w:r>
              <w:t>Резекция верхушки корня с цистэктомией однокорневого зуба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>
            <w:pPr>
              <w:jc w:val="center"/>
            </w:pPr>
            <w:r>
              <w:t>1 ед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92C" w:rsidRPr="00A11B81" w:rsidRDefault="001F292C" w:rsidP="00780AA4">
            <w:pPr>
              <w:jc w:val="right"/>
            </w:pPr>
            <w:r>
              <w:t>4 420,00</w:t>
            </w:r>
          </w:p>
        </w:tc>
      </w:tr>
      <w:tr w:rsidR="001F292C" w:rsidTr="00B06312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 w:rsidP="00623AA2">
            <w:r>
              <w:t>А16.07.007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292C" w:rsidRDefault="001F292C">
            <w:r>
              <w:t>Резекция верхушки корня с цистэктомией многокорневого зуба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>
            <w:pPr>
              <w:jc w:val="center"/>
            </w:pPr>
            <w:r>
              <w:t>1 ед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F292C" w:rsidRPr="00A11B81" w:rsidRDefault="001F292C" w:rsidP="00780AA4">
            <w:pPr>
              <w:jc w:val="right"/>
            </w:pPr>
            <w:r>
              <w:t>5 530,00</w:t>
            </w:r>
            <w:r w:rsidRPr="00A11B81">
              <w:t xml:space="preserve">  </w:t>
            </w:r>
          </w:p>
        </w:tc>
      </w:tr>
      <w:tr w:rsidR="001F292C" w:rsidTr="00B06312">
        <w:trPr>
          <w:trHeight w:val="521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 w:rsidP="00623AA2">
            <w:r>
              <w:t>А16.07.040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292C" w:rsidRDefault="001F292C">
            <w:r>
              <w:t>Лоскутная операция в пределах одного межзубного промежутка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292C" w:rsidRDefault="001F292C">
            <w:pPr>
              <w:jc w:val="center"/>
            </w:pPr>
            <w:r>
              <w:t>1 ед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92C" w:rsidRPr="00A11B81" w:rsidRDefault="001F292C" w:rsidP="00780AA4">
            <w:pPr>
              <w:jc w:val="right"/>
            </w:pPr>
            <w:r>
              <w:t>2 690,00</w:t>
            </w:r>
            <w:r w:rsidRPr="00A11B81">
              <w:t xml:space="preserve">  </w:t>
            </w:r>
          </w:p>
        </w:tc>
      </w:tr>
    </w:tbl>
    <w:p w:rsidR="001F292C" w:rsidRDefault="001F292C" w:rsidP="009D6051"/>
    <w:p w:rsidR="001F292C" w:rsidRDefault="001F292C" w:rsidP="009D6051"/>
    <w:p w:rsidR="001F292C" w:rsidRDefault="001F292C"/>
    <w:sectPr w:rsidR="001F292C" w:rsidSect="00B06312">
      <w:headerReference w:type="default" r:id="rId6"/>
      <w:pgSz w:w="11906" w:h="16838"/>
      <w:pgMar w:top="1079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92C" w:rsidRDefault="001F292C" w:rsidP="00C05427">
      <w:r>
        <w:separator/>
      </w:r>
    </w:p>
  </w:endnote>
  <w:endnote w:type="continuationSeparator" w:id="0">
    <w:p w:rsidR="001F292C" w:rsidRDefault="001F292C" w:rsidP="00C054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92C" w:rsidRDefault="001F292C" w:rsidP="00C05427">
      <w:r>
        <w:separator/>
      </w:r>
    </w:p>
  </w:footnote>
  <w:footnote w:type="continuationSeparator" w:id="0">
    <w:p w:rsidR="001F292C" w:rsidRDefault="001F292C" w:rsidP="00C054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92C" w:rsidRDefault="001F292C">
    <w:pPr>
      <w:pStyle w:val="Header"/>
    </w:pPr>
    <w:r>
      <w:t>Утверждаю</w:t>
    </w:r>
  </w:p>
  <w:p w:rsidR="001F292C" w:rsidRDefault="001F292C">
    <w:pPr>
      <w:pStyle w:val="Header"/>
    </w:pPr>
    <w:r>
      <w:t>01.09.2026</w:t>
    </w:r>
  </w:p>
  <w:p w:rsidR="001F292C" w:rsidRDefault="001F292C">
    <w:pPr>
      <w:pStyle w:val="Header"/>
    </w:pPr>
    <w:r>
      <w:t xml:space="preserve">Директор ООО «Эвентум» </w:t>
    </w:r>
  </w:p>
  <w:p w:rsidR="001F292C" w:rsidRDefault="001F292C">
    <w:pPr>
      <w:pStyle w:val="Header"/>
    </w:pPr>
    <w:r>
      <w:t>____________  Гладких Н.В.</w:t>
    </w:r>
  </w:p>
  <w:p w:rsidR="001F292C" w:rsidRDefault="001F292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5951"/>
    <w:rsid w:val="0001783D"/>
    <w:rsid w:val="000679EB"/>
    <w:rsid w:val="0008397F"/>
    <w:rsid w:val="000C12BA"/>
    <w:rsid w:val="000F3288"/>
    <w:rsid w:val="00106CFB"/>
    <w:rsid w:val="00107F65"/>
    <w:rsid w:val="00165215"/>
    <w:rsid w:val="00185470"/>
    <w:rsid w:val="001A1723"/>
    <w:rsid w:val="001D2398"/>
    <w:rsid w:val="001F292C"/>
    <w:rsid w:val="001F5B0E"/>
    <w:rsid w:val="001F77D5"/>
    <w:rsid w:val="00241F61"/>
    <w:rsid w:val="00252165"/>
    <w:rsid w:val="002522A9"/>
    <w:rsid w:val="00271312"/>
    <w:rsid w:val="00291C1E"/>
    <w:rsid w:val="002A6AEB"/>
    <w:rsid w:val="002B7B3C"/>
    <w:rsid w:val="002C03B8"/>
    <w:rsid w:val="002C1E8C"/>
    <w:rsid w:val="003053CC"/>
    <w:rsid w:val="0030626F"/>
    <w:rsid w:val="00306F0B"/>
    <w:rsid w:val="00316F46"/>
    <w:rsid w:val="00335C5F"/>
    <w:rsid w:val="0034591F"/>
    <w:rsid w:val="003463C2"/>
    <w:rsid w:val="0035346D"/>
    <w:rsid w:val="00357EBB"/>
    <w:rsid w:val="0037060F"/>
    <w:rsid w:val="003724FC"/>
    <w:rsid w:val="003A1D3F"/>
    <w:rsid w:val="003E00A6"/>
    <w:rsid w:val="003E6AF7"/>
    <w:rsid w:val="00436749"/>
    <w:rsid w:val="00437F02"/>
    <w:rsid w:val="00442F67"/>
    <w:rsid w:val="004465B5"/>
    <w:rsid w:val="004748C7"/>
    <w:rsid w:val="004978D4"/>
    <w:rsid w:val="004B4581"/>
    <w:rsid w:val="004B68DE"/>
    <w:rsid w:val="004D4A2D"/>
    <w:rsid w:val="004E0041"/>
    <w:rsid w:val="0051236D"/>
    <w:rsid w:val="0051335B"/>
    <w:rsid w:val="00522CCE"/>
    <w:rsid w:val="00533A3D"/>
    <w:rsid w:val="005871B5"/>
    <w:rsid w:val="00591494"/>
    <w:rsid w:val="005A32EF"/>
    <w:rsid w:val="005C6A21"/>
    <w:rsid w:val="00602131"/>
    <w:rsid w:val="006135B6"/>
    <w:rsid w:val="00616C38"/>
    <w:rsid w:val="006179AC"/>
    <w:rsid w:val="00623AA2"/>
    <w:rsid w:val="00656CA2"/>
    <w:rsid w:val="00662F26"/>
    <w:rsid w:val="0068561B"/>
    <w:rsid w:val="006D2B99"/>
    <w:rsid w:val="006D3370"/>
    <w:rsid w:val="006D38FF"/>
    <w:rsid w:val="006E5E7C"/>
    <w:rsid w:val="006F2F20"/>
    <w:rsid w:val="00750ED2"/>
    <w:rsid w:val="007512DA"/>
    <w:rsid w:val="00751888"/>
    <w:rsid w:val="00780AA4"/>
    <w:rsid w:val="00795E12"/>
    <w:rsid w:val="007B222A"/>
    <w:rsid w:val="007C0FAE"/>
    <w:rsid w:val="007D4DB9"/>
    <w:rsid w:val="007F2D42"/>
    <w:rsid w:val="00814196"/>
    <w:rsid w:val="008214A5"/>
    <w:rsid w:val="008739DE"/>
    <w:rsid w:val="00887127"/>
    <w:rsid w:val="008D0715"/>
    <w:rsid w:val="0090559C"/>
    <w:rsid w:val="00916EFC"/>
    <w:rsid w:val="00930691"/>
    <w:rsid w:val="00966A33"/>
    <w:rsid w:val="00976A40"/>
    <w:rsid w:val="00991906"/>
    <w:rsid w:val="0099233C"/>
    <w:rsid w:val="009B5761"/>
    <w:rsid w:val="009D6051"/>
    <w:rsid w:val="009E7192"/>
    <w:rsid w:val="009F4118"/>
    <w:rsid w:val="00A11B81"/>
    <w:rsid w:val="00A12D69"/>
    <w:rsid w:val="00A136FB"/>
    <w:rsid w:val="00A301CB"/>
    <w:rsid w:val="00A351BE"/>
    <w:rsid w:val="00A47139"/>
    <w:rsid w:val="00A51499"/>
    <w:rsid w:val="00A51DBD"/>
    <w:rsid w:val="00A565A1"/>
    <w:rsid w:val="00AA32AC"/>
    <w:rsid w:val="00AD58F7"/>
    <w:rsid w:val="00B06312"/>
    <w:rsid w:val="00B06513"/>
    <w:rsid w:val="00B21FF9"/>
    <w:rsid w:val="00B54F73"/>
    <w:rsid w:val="00B7103C"/>
    <w:rsid w:val="00B860AA"/>
    <w:rsid w:val="00BD7080"/>
    <w:rsid w:val="00C05427"/>
    <w:rsid w:val="00C112DA"/>
    <w:rsid w:val="00C31937"/>
    <w:rsid w:val="00C3667B"/>
    <w:rsid w:val="00C671F7"/>
    <w:rsid w:val="00C722A9"/>
    <w:rsid w:val="00C80311"/>
    <w:rsid w:val="00C86035"/>
    <w:rsid w:val="00CB5F0B"/>
    <w:rsid w:val="00CB6F9B"/>
    <w:rsid w:val="00CE69A8"/>
    <w:rsid w:val="00D14CBD"/>
    <w:rsid w:val="00D30E13"/>
    <w:rsid w:val="00D36A56"/>
    <w:rsid w:val="00D65951"/>
    <w:rsid w:val="00D75D83"/>
    <w:rsid w:val="00D85BA5"/>
    <w:rsid w:val="00D92880"/>
    <w:rsid w:val="00DB423C"/>
    <w:rsid w:val="00DB4EBE"/>
    <w:rsid w:val="00DD7B1E"/>
    <w:rsid w:val="00DE0293"/>
    <w:rsid w:val="00E12B69"/>
    <w:rsid w:val="00E435C0"/>
    <w:rsid w:val="00E62568"/>
    <w:rsid w:val="00E71DFD"/>
    <w:rsid w:val="00E75881"/>
    <w:rsid w:val="00E90E63"/>
    <w:rsid w:val="00E93CB3"/>
    <w:rsid w:val="00EC46C9"/>
    <w:rsid w:val="00EC53DF"/>
    <w:rsid w:val="00EE02EB"/>
    <w:rsid w:val="00F02EBE"/>
    <w:rsid w:val="00F07783"/>
    <w:rsid w:val="00F33B79"/>
    <w:rsid w:val="00F549A2"/>
    <w:rsid w:val="00F6569B"/>
    <w:rsid w:val="00F74C67"/>
    <w:rsid w:val="00F97BD6"/>
    <w:rsid w:val="00FB1D2A"/>
    <w:rsid w:val="00FC12C4"/>
    <w:rsid w:val="00FC2F57"/>
    <w:rsid w:val="00FC4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83D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0542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05427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0542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05427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C054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054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15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195</TotalTime>
  <Pages>2</Pages>
  <Words>345</Words>
  <Characters>1970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Прейскурант стоимости стоматологических услуг ТЕРАПИЯ (Печорский пр-кт - 64)</dc:title>
  <dc:subject/>
  <dc:creator>Пользователь Windows</dc:creator>
  <cp:keywords/>
  <dc:description/>
  <cp:lastModifiedBy>Пользователь Windows</cp:lastModifiedBy>
  <cp:revision>21</cp:revision>
  <cp:lastPrinted>2026-01-15T10:55:00Z</cp:lastPrinted>
  <dcterms:created xsi:type="dcterms:W3CDTF">2022-09-20T11:33:00Z</dcterms:created>
  <dcterms:modified xsi:type="dcterms:W3CDTF">2026-09-02T07:47:00Z</dcterms:modified>
</cp:coreProperties>
</file>